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D7281" w14:paraId="15AFE7E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AD59C3C" w14:textId="77777777" w:rsidR="003D1B71" w:rsidRPr="00FD7281" w:rsidRDefault="003D1B71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FD78489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A045456" w14:textId="77777777" w:rsidR="003D1B71" w:rsidRDefault="003424E9" w:rsidP="003424E9">
            <w:pPr>
              <w:pStyle w:val="Titolo"/>
            </w:pPr>
            <w:r>
              <w:t>Simone</w:t>
            </w:r>
            <w:r w:rsidR="003D1B71" w:rsidRPr="00FD7281">
              <w:rPr>
                <w:lang w:bidi="it-IT"/>
              </w:rPr>
              <w:br/>
            </w:r>
            <w:r>
              <w:t>di Salvatore</w:t>
            </w:r>
          </w:p>
          <w:p w14:paraId="3324358B" w14:textId="77777777" w:rsidR="003424E9" w:rsidRDefault="003424E9" w:rsidP="003424E9">
            <w:r w:rsidRPr="003424E9">
              <w:rPr>
                <w:b/>
              </w:rPr>
              <w:t>DICHIARAZIONE SOSTITUTIVA DI CERTIFICAZIONE</w:t>
            </w:r>
            <w:r w:rsidRPr="003424E9">
              <w:t xml:space="preserve"> </w:t>
            </w:r>
          </w:p>
          <w:p w14:paraId="0F26E838" w14:textId="77777777" w:rsidR="003424E9" w:rsidRDefault="003424E9" w:rsidP="003424E9">
            <w:r w:rsidRPr="003424E9">
              <w:t>(Art. 46 e 47 D.P.R. 445/2000) Il sottoscritto Simone di Salvatore consapevole che le dichiarazioni false comportano l’applicazione delle sanzioni penali previste dall’art. 76 del D.P.R. 445/2000, dichiara che le informazioni riportate nel seguente curriculum vitae, redatto in formato europeo, corrispondono a verità.</w:t>
            </w:r>
          </w:p>
          <w:p w14:paraId="62A77433" w14:textId="77777777" w:rsidR="00086CD9" w:rsidRDefault="00086CD9" w:rsidP="003424E9"/>
          <w:p w14:paraId="4D21A9C9" w14:textId="77777777" w:rsidR="00086CD9" w:rsidRDefault="00086CD9" w:rsidP="003424E9"/>
          <w:p w14:paraId="1F7B5505" w14:textId="77777777" w:rsidR="00086CD9" w:rsidRDefault="00086CD9" w:rsidP="003424E9"/>
          <w:p w14:paraId="597961DA" w14:textId="77777777" w:rsidR="00086CD9" w:rsidRDefault="00086CD9" w:rsidP="003424E9"/>
          <w:p w14:paraId="20ABDB83" w14:textId="77777777" w:rsidR="00086CD9" w:rsidRDefault="00086CD9" w:rsidP="003424E9"/>
          <w:p w14:paraId="7C10F8F8" w14:textId="77777777" w:rsidR="00086CD9" w:rsidRPr="00086CD9" w:rsidRDefault="00086CD9" w:rsidP="00086CD9">
            <w:r>
              <w:rPr>
                <w:b/>
                <w:bCs/>
                <w:u w:val="single"/>
              </w:rPr>
              <w:t>Informazioni personali</w:t>
            </w:r>
          </w:p>
          <w:p w14:paraId="322C2DC4" w14:textId="77777777" w:rsidR="00086CD9" w:rsidRDefault="00086CD9" w:rsidP="003424E9"/>
          <w:p w14:paraId="63E492CA" w14:textId="77777777" w:rsidR="00086CD9" w:rsidRDefault="00086CD9" w:rsidP="003424E9">
            <w:r w:rsidRPr="00086CD9">
              <w:t>Nome</w:t>
            </w:r>
            <w:r>
              <w:t>:</w:t>
            </w:r>
            <w:r w:rsidRPr="00086CD9">
              <w:t xml:space="preserve"> Simone di Salvatore </w:t>
            </w:r>
          </w:p>
          <w:p w14:paraId="52E04060" w14:textId="77777777" w:rsidR="00086CD9" w:rsidRDefault="00086CD9" w:rsidP="003424E9">
            <w:r w:rsidRPr="00086CD9">
              <w:t>Telefono</w:t>
            </w:r>
            <w:r>
              <w:t>:</w:t>
            </w:r>
            <w:r w:rsidRPr="00086CD9">
              <w:t xml:space="preserve"> 3287097128 </w:t>
            </w:r>
          </w:p>
          <w:p w14:paraId="0012796C" w14:textId="77777777" w:rsidR="00086CD9" w:rsidRDefault="00086CD9" w:rsidP="003424E9">
            <w:r w:rsidRPr="00086CD9">
              <w:t>E-mail</w:t>
            </w:r>
            <w:r>
              <w:t>:</w:t>
            </w:r>
            <w:r w:rsidRPr="00086CD9">
              <w:t xml:space="preserve"> </w:t>
            </w:r>
            <w:hyperlink r:id="rId10" w:history="1">
              <w:r w:rsidRPr="005273CB">
                <w:rPr>
                  <w:rStyle w:val="Collegamentoipertestuale"/>
                </w:rPr>
                <w:t>dr.disalvatoresimone@gmail.com</w:t>
              </w:r>
            </w:hyperlink>
            <w:r w:rsidRPr="00086CD9">
              <w:t xml:space="preserve"> </w:t>
            </w:r>
          </w:p>
          <w:p w14:paraId="5FC8CFD7" w14:textId="77777777" w:rsidR="00086CD9" w:rsidRDefault="00086CD9" w:rsidP="003424E9">
            <w:r w:rsidRPr="00086CD9">
              <w:t>Nazionalità</w:t>
            </w:r>
            <w:r>
              <w:t>:</w:t>
            </w:r>
            <w:r w:rsidRPr="00086CD9">
              <w:t xml:space="preserve"> Italiana </w:t>
            </w:r>
          </w:p>
          <w:p w14:paraId="35DA605F" w14:textId="77777777" w:rsidR="00086CD9" w:rsidRPr="003424E9" w:rsidRDefault="00086CD9" w:rsidP="003424E9">
            <w:r w:rsidRPr="00086CD9">
              <w:t>Data di nascita</w:t>
            </w:r>
            <w:r>
              <w:t>: 22 SETTEMBRE</w:t>
            </w:r>
          </w:p>
        </w:tc>
      </w:tr>
      <w:tr w:rsidR="003D1B71" w:rsidRPr="00FD7281" w14:paraId="7BC460E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85FE554" w14:textId="77777777" w:rsidR="003D1B71" w:rsidRPr="00FD7281" w:rsidRDefault="003D1B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1ED96A4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1D742A9D4429489A8BD3FFD41D7ECB2E"/>
              </w:placeholder>
              <w:temporary/>
              <w:showingPlcHdr/>
              <w15:appearance w15:val="hidden"/>
            </w:sdtPr>
            <w:sdtEndPr/>
            <w:sdtContent>
              <w:p w14:paraId="02B8E43A" w14:textId="77777777" w:rsidR="003D1B71" w:rsidRPr="00336C52" w:rsidRDefault="003D1B71" w:rsidP="00336C52">
                <w:pPr>
                  <w:pStyle w:val="Titolo2"/>
                </w:pPr>
                <w:r w:rsidRPr="00336C52">
                  <w:t>Esperienza</w:t>
                </w:r>
              </w:p>
            </w:sdtContent>
          </w:sdt>
          <w:p w14:paraId="0A1845F6" w14:textId="77777777" w:rsidR="003D1B71" w:rsidRPr="00FD7281" w:rsidRDefault="003424E9" w:rsidP="00777A3C">
            <w:pPr>
              <w:pStyle w:val="Date1"/>
              <w:spacing w:line="192" w:lineRule="auto"/>
            </w:pPr>
            <w:r w:rsidRPr="003424E9">
              <w:t>01/10/2018 – 30/04/2023</w:t>
            </w:r>
          </w:p>
          <w:p w14:paraId="6040AD62" w14:textId="77777777" w:rsidR="003D1B71" w:rsidRPr="00FD7281" w:rsidRDefault="003424E9" w:rsidP="00777A3C">
            <w:pPr>
              <w:pStyle w:val="Esperienza"/>
              <w:spacing w:line="192" w:lineRule="auto"/>
            </w:pPr>
            <w:r w:rsidRPr="003424E9">
              <w:t>Tirocinante osteopata presso Centro osteopatico Abaton Pescara.</w:t>
            </w:r>
          </w:p>
          <w:p w14:paraId="2C487038" w14:textId="77777777" w:rsidR="003D1B71" w:rsidRPr="00FD7281" w:rsidRDefault="003424E9" w:rsidP="00777A3C">
            <w:pPr>
              <w:pStyle w:val="Date1"/>
              <w:spacing w:line="192" w:lineRule="auto"/>
            </w:pPr>
            <w:r w:rsidRPr="003424E9">
              <w:t>01/09/2017 – 31/09/2021</w:t>
            </w:r>
          </w:p>
          <w:p w14:paraId="7205E6E9" w14:textId="77777777" w:rsidR="003D1B71" w:rsidRPr="00FD7281" w:rsidRDefault="003424E9" w:rsidP="00777A3C">
            <w:pPr>
              <w:pStyle w:val="Esperienza"/>
              <w:spacing w:line="192" w:lineRule="auto"/>
            </w:pPr>
            <w:r w:rsidRPr="003424E9">
              <w:t>Presidente studio chinesiologico “ASD Lab 360” contrada Foro 52 Ortona.</w:t>
            </w:r>
          </w:p>
          <w:p w14:paraId="67787F4A" w14:textId="77777777" w:rsidR="003D1B71" w:rsidRPr="00FD7281" w:rsidRDefault="003424E9" w:rsidP="00777A3C">
            <w:pPr>
              <w:pStyle w:val="Date1"/>
              <w:spacing w:line="192" w:lineRule="auto"/>
            </w:pPr>
            <w:r w:rsidRPr="003424E9">
              <w:t>01/09/2019 – 30/04/2023</w:t>
            </w:r>
          </w:p>
          <w:p w14:paraId="14B82376" w14:textId="77777777" w:rsidR="003424E9" w:rsidRDefault="003424E9" w:rsidP="003424E9">
            <w:pPr>
              <w:pStyle w:val="Esperienza"/>
              <w:spacing w:line="192" w:lineRule="auto"/>
            </w:pPr>
            <w:r w:rsidRPr="003424E9">
              <w:t>Tirocinante osteopata nel reparto di neonatologia (terapia intensiva e sub - intensiva) presso l’ospedale “Santo Spirito” di Pescara</w:t>
            </w:r>
          </w:p>
          <w:p w14:paraId="773516B8" w14:textId="77777777" w:rsidR="003424E9" w:rsidRDefault="003424E9" w:rsidP="003424E9">
            <w:pPr>
              <w:pStyle w:val="Date1"/>
            </w:pPr>
            <w:r w:rsidRPr="003424E9">
              <w:t>01/09/2019 – 30/04/2023</w:t>
            </w:r>
          </w:p>
          <w:p w14:paraId="4AB57B2B" w14:textId="77777777" w:rsidR="003424E9" w:rsidRDefault="003424E9" w:rsidP="003424E9">
            <w:pPr>
              <w:pStyle w:val="Esperienza"/>
              <w:spacing w:line="192" w:lineRule="auto"/>
            </w:pPr>
            <w:r w:rsidRPr="003424E9">
              <w:t>Tirocinante osteopata presso l’associazione A.R.D.A. (associazione regionale down Abruzzo)</w:t>
            </w:r>
          </w:p>
          <w:p w14:paraId="2F42F0DF" w14:textId="77777777" w:rsidR="003424E9" w:rsidRDefault="003424E9" w:rsidP="003424E9">
            <w:pPr>
              <w:pStyle w:val="Date1"/>
            </w:pPr>
            <w:r w:rsidRPr="003424E9">
              <w:t>15/01/2020 – 30/04/2023</w:t>
            </w:r>
          </w:p>
          <w:p w14:paraId="361F6318" w14:textId="77777777" w:rsidR="003424E9" w:rsidRDefault="003424E9" w:rsidP="003424E9">
            <w:pPr>
              <w:pStyle w:val="Esperienza"/>
            </w:pPr>
            <w:r w:rsidRPr="003424E9">
              <w:t>Progetto autismo presso l’accademia A.I.O.T. (accademia italiana di osteopatia tradizionale).</w:t>
            </w:r>
          </w:p>
          <w:p w14:paraId="6D295F84" w14:textId="77777777" w:rsidR="003424E9" w:rsidRDefault="003424E9" w:rsidP="003424E9">
            <w:pPr>
              <w:pStyle w:val="Date1"/>
            </w:pPr>
            <w:r w:rsidRPr="003424E9">
              <w:t>01/06/2023 – alla data attuale</w:t>
            </w:r>
          </w:p>
          <w:p w14:paraId="674235F3" w14:textId="77777777" w:rsidR="003424E9" w:rsidRDefault="003424E9" w:rsidP="003424E9">
            <w:pPr>
              <w:pStyle w:val="Esperienza"/>
            </w:pPr>
            <w:r w:rsidRPr="003424E9">
              <w:t>Osteopata Libero Professionista Studio di Osteopatia dr. di Salvatore Simone Contrada Feudo 47 Ortona</w:t>
            </w:r>
          </w:p>
          <w:p w14:paraId="721C93CD" w14:textId="77777777" w:rsidR="003424E9" w:rsidRPr="003424E9" w:rsidRDefault="003424E9" w:rsidP="003424E9">
            <w:pPr>
              <w:pStyle w:val="Date1"/>
              <w:rPr>
                <w:rFonts w:eastAsiaTheme="minorHAnsi"/>
                <w:color w:val="auto"/>
                <w:sz w:val="22"/>
                <w:szCs w:val="24"/>
              </w:rPr>
            </w:pPr>
          </w:p>
          <w:p w14:paraId="4D5F0839" w14:textId="77777777" w:rsidR="003D1B71" w:rsidRPr="00336C52" w:rsidRDefault="00A47154" w:rsidP="00336C52">
            <w:pPr>
              <w:pStyle w:val="Titolo2"/>
            </w:pPr>
            <w:sdt>
              <w:sdtPr>
                <w:id w:val="-1554227259"/>
                <w:placeholder>
                  <w:docPart w:val="D48FA04D48BB4E39AB7A0341A4E380B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36C52">
                  <w:t>Istruzione</w:t>
                </w:r>
              </w:sdtContent>
            </w:sdt>
          </w:p>
          <w:p w14:paraId="51CB4A26" w14:textId="77777777" w:rsidR="003D1B71" w:rsidRPr="00FD7281" w:rsidRDefault="003D1B71" w:rsidP="00777A3C">
            <w:pPr>
              <w:pStyle w:val="Nomeistituto"/>
              <w:spacing w:line="192" w:lineRule="auto"/>
            </w:pPr>
          </w:p>
          <w:p w14:paraId="7EE86CAB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2007 - 2012 </w:t>
            </w:r>
          </w:p>
          <w:p w14:paraId="359DC64C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Diploma Liceo Scientifico “A. Volta” Francavilla al mare. </w:t>
            </w:r>
          </w:p>
          <w:p w14:paraId="00CD13ED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1/10/2014 – 17/07/2017 </w:t>
            </w:r>
          </w:p>
          <w:p w14:paraId="5682150E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Laurea in Scienze delle Attività Motorie e Sportive Università “Gabriele d’Annunzio” Pescara. </w:t>
            </w:r>
          </w:p>
          <w:p w14:paraId="576EAF80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1/10/2017 – 06/05/2023 D.O. </w:t>
            </w:r>
          </w:p>
          <w:p w14:paraId="4C4F98A4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Diploma di Osteopatia A.I.O.T. (Accademia Italiana di Osteopatia </w:t>
            </w:r>
            <w:r w:rsidRPr="003424E9">
              <w:lastRenderedPageBreak/>
              <w:t xml:space="preserve">Tradizionale). </w:t>
            </w:r>
          </w:p>
          <w:p w14:paraId="249FAEEF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12/06/2017 – 16/07/2017 Diploma di qualifica tecnica federale Allenatore Personal Trainer 1°livello F.I.P.E. (federazione italiana pesistica). </w:t>
            </w:r>
          </w:p>
          <w:p w14:paraId="1D06DB1F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>• 15/04/2019 – 23/06/2019</w:t>
            </w:r>
            <w:r>
              <w:t xml:space="preserve"> </w:t>
            </w:r>
          </w:p>
          <w:p w14:paraId="2B10F500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>Diploma di qualifica tecnica feder</w:t>
            </w:r>
            <w:r w:rsidR="00086CD9">
              <w:t>ale Allenatore Personal Trainer</w:t>
            </w:r>
            <w:r w:rsidRPr="003424E9">
              <w:t xml:space="preserve">2°livello F.I.P.E. (federazione italiana pesistica). </w:t>
            </w:r>
          </w:p>
          <w:p w14:paraId="4493D871" w14:textId="77777777" w:rsidR="00086CD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03/02/2022 – 07/06/2022 </w:t>
            </w:r>
          </w:p>
          <w:p w14:paraId="76E33FEA" w14:textId="77777777" w:rsidR="003424E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Diploma di qualifica tecnica federale Allenatore Personal Trainer 3°livello F.I.P.E. (federazione italiana pesistica).</w:t>
            </w:r>
          </w:p>
          <w:p w14:paraId="0717DE2F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29/04/2017 Attestato di partecipazione (Seminario di aggiornamento) Kettlebell e Preparazione fisica. </w:t>
            </w:r>
          </w:p>
          <w:p w14:paraId="39B37363" w14:textId="77777777" w:rsidR="003424E9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 xml:space="preserve">• 25/03/2017 </w:t>
            </w:r>
          </w:p>
          <w:p w14:paraId="345E6D4A" w14:textId="77777777" w:rsidR="003D1B71" w:rsidRDefault="003424E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3424E9">
              <w:t>Attestato di partecipazione (Seminario di aggiornamento) Walking Training: dalla teoria alla pratica.</w:t>
            </w:r>
          </w:p>
          <w:p w14:paraId="25937EEF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• 03/04/2022 – 05/04/2022 Attestato di partecipazione HVLA Osteopathic Manipulative Techniques for healtcare professionals and D.O. Presso “Istituto Osteopatico”</w:t>
            </w:r>
          </w:p>
          <w:p w14:paraId="26796281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• 14/10/2019 – 18/10/2019 Attestato di partecipazione Corso “M1- Basic Training sulla Graston Technique”</w:t>
            </w:r>
          </w:p>
          <w:p w14:paraId="19C4B3E0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• 10/01/2020 – 15/01/2020 Attestato di partecipazione Corso “M2- Advanced Training sulla Graston Technique” Metodo di mobilizzazione dei tessuti molli</w:t>
            </w:r>
          </w:p>
          <w:p w14:paraId="2A355704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 xml:space="preserve">• 17/07/2022 – 20/10/2022 </w:t>
            </w:r>
          </w:p>
          <w:p w14:paraId="5B580899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Attestato di partecipazione Dott. Mario Castagnini Metodo F.S.C. Pescara</w:t>
            </w:r>
          </w:p>
          <w:p w14:paraId="5B4EAEBF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• 21/01/ 2022 – 23/09/2022</w:t>
            </w:r>
          </w:p>
          <w:p w14:paraId="7492B511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  <w:r w:rsidRPr="00086CD9">
              <w:t>Attestato di partecipazione Vincenzo Cozzolino, D.O. Movimento Presente</w:t>
            </w:r>
          </w:p>
          <w:p w14:paraId="3B394BA8" w14:textId="77777777" w:rsidR="00086CD9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</w:p>
          <w:p w14:paraId="201836E3" w14:textId="77777777" w:rsidR="00086CD9" w:rsidRPr="00086CD9" w:rsidRDefault="00086CD9" w:rsidP="00086CD9">
            <w:pPr>
              <w:pStyle w:val="Puntoelenco"/>
              <w:numPr>
                <w:ilvl w:val="0"/>
                <w:numId w:val="0"/>
              </w:numPr>
              <w:spacing w:line="192" w:lineRule="auto"/>
              <w:rPr>
                <w:b/>
                <w:bCs/>
                <w:u w:val="single"/>
              </w:rPr>
            </w:pPr>
          </w:p>
          <w:p w14:paraId="5BFE678C" w14:textId="77777777" w:rsidR="00086CD9" w:rsidRPr="00FD7281" w:rsidRDefault="00086CD9" w:rsidP="003424E9">
            <w:pPr>
              <w:pStyle w:val="Puntoelenco"/>
              <w:numPr>
                <w:ilvl w:val="0"/>
                <w:numId w:val="0"/>
              </w:numPr>
              <w:spacing w:line="192" w:lineRule="auto"/>
              <w:ind w:left="360" w:hanging="360"/>
            </w:pPr>
          </w:p>
          <w:p w14:paraId="49D751D5" w14:textId="77777777" w:rsidR="003D1B71" w:rsidRPr="00FD7281" w:rsidRDefault="003D1B71" w:rsidP="00777A3C">
            <w:pPr>
              <w:spacing w:line="192" w:lineRule="auto"/>
            </w:pPr>
          </w:p>
          <w:p w14:paraId="646B2867" w14:textId="77777777" w:rsidR="003D1B71" w:rsidRPr="00FD7281" w:rsidRDefault="003D1B71" w:rsidP="00086CD9">
            <w:pPr>
              <w:pStyle w:val="Titolo2"/>
            </w:pPr>
          </w:p>
          <w:p w14:paraId="7DF9D0F4" w14:textId="77777777" w:rsidR="00086CD9" w:rsidRPr="00086CD9" w:rsidRDefault="00086CD9" w:rsidP="00336C52">
            <w:pPr>
              <w:pStyle w:val="Titolo2"/>
              <w:rPr>
                <w:rFonts w:asciiTheme="minorHAnsi" w:hAnsiTheme="minorHAnsi" w:cstheme="minorHAnsi"/>
                <w:color w:val="auto"/>
                <w:u w:val="none"/>
              </w:rPr>
            </w:pPr>
            <w:r w:rsidRPr="00086CD9">
              <w:rPr>
                <w:rFonts w:asciiTheme="minorHAnsi" w:hAnsiTheme="minorHAnsi" w:cstheme="minorHAnsi"/>
                <w:color w:val="auto"/>
                <w:u w:val="none"/>
              </w:rPr>
              <w:t>PRIVACY</w:t>
            </w:r>
          </w:p>
          <w:p w14:paraId="73D2232A" w14:textId="77777777" w:rsidR="003D1B71" w:rsidRPr="00086CD9" w:rsidRDefault="00086CD9" w:rsidP="00336C52">
            <w:pPr>
              <w:pStyle w:val="Titolo2"/>
              <w:rPr>
                <w:rFonts w:asciiTheme="minorHAnsi" w:hAnsiTheme="minorHAnsi" w:cstheme="minorHAnsi"/>
                <w:b w:val="0"/>
                <w:color w:val="auto"/>
                <w:u w:val="none"/>
              </w:rPr>
            </w:pPr>
            <w:r w:rsidRPr="00086CD9">
              <w:rPr>
                <w:rFonts w:asciiTheme="minorHAnsi" w:hAnsiTheme="minorHAnsi" w:cstheme="minorHAnsi"/>
                <w:b w:val="0"/>
                <w:color w:val="auto"/>
                <w:u w:val="none"/>
              </w:rPr>
              <w:t xml:space="preserve"> Autorizzo il trattamento dei dati personali contenuti nel mio curriculum vitae in base all’art. 13 del D.lgs. 196/2003 e all’art. 13 del Regolamento UE 2016/679 relativo alla protezione delle persone fisiche con riguardo al trattamento dei dati personali.</w:t>
            </w:r>
          </w:p>
          <w:p w14:paraId="5F9BEC48" w14:textId="77777777" w:rsidR="003D1B71" w:rsidRPr="00FD7281" w:rsidRDefault="003D1B71" w:rsidP="00086CD9">
            <w:pPr>
              <w:spacing w:after="40" w:line="192" w:lineRule="auto"/>
              <w:rPr>
                <w:sz w:val="24"/>
                <w:szCs w:val="24"/>
              </w:rPr>
            </w:pPr>
          </w:p>
        </w:tc>
      </w:tr>
      <w:tr w:rsidR="003D1B71" w:rsidRPr="00FD7281" w14:paraId="125DDB5D" w14:textId="77777777" w:rsidTr="003D1B71">
        <w:trPr>
          <w:trHeight w:val="1164"/>
        </w:trPr>
        <w:tc>
          <w:tcPr>
            <w:tcW w:w="720" w:type="dxa"/>
          </w:tcPr>
          <w:p w14:paraId="37C609C2" w14:textId="77777777"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37125ED" w14:textId="77777777"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6C8D5C1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1BD3317" w14:textId="77777777" w:rsidR="003D1B71" w:rsidRPr="00FD7281" w:rsidRDefault="003D1B71" w:rsidP="00222466"/>
        </w:tc>
      </w:tr>
      <w:tr w:rsidR="003D1B71" w:rsidRPr="00FD7281" w14:paraId="607B8F20" w14:textId="77777777" w:rsidTr="003D1B71">
        <w:trPr>
          <w:trHeight w:val="543"/>
        </w:trPr>
        <w:tc>
          <w:tcPr>
            <w:tcW w:w="720" w:type="dxa"/>
          </w:tcPr>
          <w:p w14:paraId="35B548BE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6B45F38" w14:textId="77777777" w:rsidR="003D1B71" w:rsidRPr="00FD7281" w:rsidRDefault="003D1B71" w:rsidP="006D79A8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016CB03E" wp14:editId="41B1F20C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1964D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jwa4cSwi8&#10;AoRj2U2OZVeOJQSeBbJ23k2OZVeOJQSeBbJ23k2OZVeOJQSeBRLF2U2OZVeOJQSeBRLF2U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">
                      <v:shape id="Figura a mano libera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0B591AD" w14:textId="77777777" w:rsidR="003D1B71" w:rsidRPr="00FD7281" w:rsidRDefault="00086CD9" w:rsidP="00380FD1">
            <w:pPr>
              <w:pStyle w:val="Informazioni"/>
            </w:pPr>
            <w:r>
              <w:t>Ortona</w:t>
            </w:r>
          </w:p>
          <w:p w14:paraId="60A28BBD" w14:textId="77777777" w:rsidR="003D1B71" w:rsidRPr="00FD7281" w:rsidRDefault="00086CD9" w:rsidP="00086CD9">
            <w:pPr>
              <w:pStyle w:val="Informazioni"/>
            </w:pPr>
            <w:r>
              <w:t>66026 contrada feudo 47</w:t>
            </w:r>
          </w:p>
        </w:tc>
        <w:tc>
          <w:tcPr>
            <w:tcW w:w="423" w:type="dxa"/>
            <w:vMerge/>
          </w:tcPr>
          <w:p w14:paraId="56D7AF18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6518F7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48C4951B" w14:textId="77777777" w:rsidTr="003D1B71">
        <w:trPr>
          <w:trHeight w:val="183"/>
        </w:trPr>
        <w:tc>
          <w:tcPr>
            <w:tcW w:w="720" w:type="dxa"/>
          </w:tcPr>
          <w:p w14:paraId="7F2E9ED4" w14:textId="77777777"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A9033E9" w14:textId="77777777"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9244617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FA1AF09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758A3BF6" w14:textId="77777777" w:rsidTr="003D1B71">
        <w:trPr>
          <w:trHeight w:val="624"/>
        </w:trPr>
        <w:tc>
          <w:tcPr>
            <w:tcW w:w="720" w:type="dxa"/>
          </w:tcPr>
          <w:p w14:paraId="3899066C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98405D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629F80B0" wp14:editId="1C18CC70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E91F6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">
                      <v:shape id="Figura a mano libera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8EA158A" w14:textId="77777777" w:rsidR="003D1B71" w:rsidRPr="00FD7281" w:rsidRDefault="00086CD9" w:rsidP="00086CD9">
            <w:pPr>
              <w:pStyle w:val="Informazioni"/>
            </w:pPr>
            <w:r>
              <w:t>3287097128</w:t>
            </w:r>
          </w:p>
        </w:tc>
        <w:tc>
          <w:tcPr>
            <w:tcW w:w="423" w:type="dxa"/>
            <w:vMerge/>
          </w:tcPr>
          <w:p w14:paraId="37491C3C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CD001E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02452C50" w14:textId="77777777" w:rsidTr="003D1B71">
        <w:trPr>
          <w:trHeight w:val="183"/>
        </w:trPr>
        <w:tc>
          <w:tcPr>
            <w:tcW w:w="720" w:type="dxa"/>
          </w:tcPr>
          <w:p w14:paraId="532B4DFE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5BEC67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489112C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9649216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0CCFAB31" w14:textId="77777777" w:rsidTr="003D1B71">
        <w:trPr>
          <w:trHeight w:val="633"/>
        </w:trPr>
        <w:tc>
          <w:tcPr>
            <w:tcW w:w="720" w:type="dxa"/>
          </w:tcPr>
          <w:p w14:paraId="32C1B621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74EB41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7E6798C2" wp14:editId="675C53E5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72229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">
                      <v:shape id="Figura a mano libera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a posta elettronic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C71F03C" w14:textId="77777777" w:rsidR="003D1B71" w:rsidRPr="00FD7281" w:rsidRDefault="00086CD9" w:rsidP="00086CD9">
            <w:pPr>
              <w:pStyle w:val="Informazioni"/>
            </w:pPr>
            <w:hyperlink r:id="rId17" w:history="1">
              <w:r w:rsidRPr="00086CD9">
                <w:rPr>
                  <w:rStyle w:val="Collegamentoipertestuale"/>
                </w:rPr>
                <w:t>dr.disalvatoresimone@gmail.com</w:t>
              </w:r>
            </w:hyperlink>
          </w:p>
        </w:tc>
        <w:tc>
          <w:tcPr>
            <w:tcW w:w="423" w:type="dxa"/>
            <w:vMerge/>
          </w:tcPr>
          <w:p w14:paraId="7A19FC8B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1FA5D07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7EAAA7F8" w14:textId="77777777" w:rsidTr="003D1B71">
        <w:trPr>
          <w:trHeight w:val="174"/>
        </w:trPr>
        <w:tc>
          <w:tcPr>
            <w:tcW w:w="720" w:type="dxa"/>
          </w:tcPr>
          <w:p w14:paraId="15E71B85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E1770F1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454AD29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F83CF0A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7F39A005" w14:textId="77777777" w:rsidTr="003D1B71">
        <w:trPr>
          <w:trHeight w:val="633"/>
        </w:trPr>
        <w:tc>
          <w:tcPr>
            <w:tcW w:w="720" w:type="dxa"/>
          </w:tcPr>
          <w:p w14:paraId="73FAC050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B0BA90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7F2301C" w14:textId="77777777" w:rsidR="003D1B71" w:rsidRPr="00FD7281" w:rsidRDefault="003D1B71" w:rsidP="00086CD9">
            <w:pPr>
              <w:pStyle w:val="Informazioni"/>
            </w:pPr>
          </w:p>
        </w:tc>
        <w:tc>
          <w:tcPr>
            <w:tcW w:w="423" w:type="dxa"/>
            <w:vMerge/>
          </w:tcPr>
          <w:p w14:paraId="412C5725" w14:textId="77777777" w:rsidR="003D1B71" w:rsidRPr="00FD7281" w:rsidRDefault="003D1B71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D181063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273AF07D" w14:textId="77777777" w:rsidTr="003D1B71">
        <w:trPr>
          <w:trHeight w:val="2448"/>
        </w:trPr>
        <w:tc>
          <w:tcPr>
            <w:tcW w:w="720" w:type="dxa"/>
          </w:tcPr>
          <w:p w14:paraId="60BCDBE5" w14:textId="77777777"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84CD89A" w14:textId="77777777"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471E61D0" w14:textId="77777777" w:rsidR="003D1B71" w:rsidRPr="00FD7281" w:rsidRDefault="003D1B71" w:rsidP="00222466"/>
        </w:tc>
        <w:tc>
          <w:tcPr>
            <w:tcW w:w="6607" w:type="dxa"/>
            <w:vMerge/>
          </w:tcPr>
          <w:p w14:paraId="739B488B" w14:textId="77777777" w:rsidR="003D1B71" w:rsidRPr="00FD7281" w:rsidRDefault="003D1B71" w:rsidP="00222466"/>
        </w:tc>
      </w:tr>
    </w:tbl>
    <w:p w14:paraId="1B28A5C8" w14:textId="77777777" w:rsidR="007F5B63" w:rsidRPr="00FD7281" w:rsidRDefault="007F5B63" w:rsidP="006D79A8">
      <w:pPr>
        <w:pStyle w:val="Corpotesto"/>
      </w:pPr>
    </w:p>
    <w:sectPr w:rsidR="007F5B63" w:rsidRPr="00FD7281" w:rsidSect="00777A3C">
      <w:headerReference w:type="default" r:id="rId18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6D9B1" w14:textId="77777777" w:rsidR="003424E9" w:rsidRDefault="003424E9" w:rsidP="00590471">
      <w:r>
        <w:separator/>
      </w:r>
    </w:p>
  </w:endnote>
  <w:endnote w:type="continuationSeparator" w:id="0">
    <w:p w14:paraId="4C3CFD7F" w14:textId="77777777" w:rsidR="003424E9" w:rsidRDefault="003424E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55882" w14:textId="77777777" w:rsidR="003424E9" w:rsidRDefault="003424E9" w:rsidP="00590471">
      <w:r>
        <w:separator/>
      </w:r>
    </w:p>
  </w:footnote>
  <w:footnote w:type="continuationSeparator" w:id="0">
    <w:p w14:paraId="6C74EC43" w14:textId="77777777" w:rsidR="003424E9" w:rsidRDefault="003424E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3FE77" w14:textId="77777777" w:rsidR="00590471" w:rsidRPr="00BB527E" w:rsidRDefault="00310F17" w:rsidP="00060042">
    <w:pPr>
      <w:pStyle w:val="Corpotesto"/>
    </w:pPr>
    <w:r w:rsidRPr="00BB527E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237D81F" wp14:editId="336AC4C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3D7414" id="Grup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Lm6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mi2/VLkODumXQ7G8iQ&#10;90yjnQ1k2Htmxs4GMvQ9k11nAxn+nvmrs4EMgc+U1NlAhsFnlulsIEPhM3F0NpDh8JkLOhsIkXgh&#10;LGLGQlxgpXBGUL6Q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BQjqUEWQPCsRwhx3Iox1KCzALZOx8hx3Iox1KCzALZ&#10;Ox8hx3Iox1KCzAI5xTlCjuVQjqUEmQVyinOE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wqkElAeFdQoyJxYxFhWIJVEQZETM8ayFjGW&#10;FUglUVDkxIyxrEWMZc0YiwpKq5AxlrWIsaxAKnEOihjLmjEWFdSGkDmxiLGsGWNRQY2CzIlFjGXN&#10;GIsKahRkTixiLGvGWFRQoiBjLGsRY1kzxqKCGgWZE4sYy5oxFhXUKMicWMRY1oyxqKBGQebEIsay&#10;ZoxFBTUKMicWMZY1YywqqFCwZYxFBbUGEsayFTGWLWMsKqhRkLTzVsRYtoyxqKBGQdLOWxFj2TLG&#10;ooIaBclO3IoYy5YxFhXUKEh24l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8olcLyhMDTQJFociwPKBXRwESiciwPk2N5QKmIBiYSlWN5mBzLQzmWEFi9oBzL&#10;w+RYHlAqtQ1MjuWhHEsIvCooEk2O5aEcSwg8DRSJJsfyUI4lBJ4GikSTY3koxxICSwPlWB4mx/JQ&#10;jiUEngaKRJNjeSjHEgJPA0WiybE8lGMJgaeBItHkWB7KsYTA00CRaHIsD+VYQuBo8FSOJQReBsKx&#10;PE2O5akcSwg8DWR2fpocy1M5lhB4Gsjs/DQ5lqdyLCHwNBA/8WlyLE/lWELgaSB+4tP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YdSiWxPCHwLFAkmhzL&#10;DqUiFphIVI5lNzmWHUpFLDCRqBzLbnIsu3IsIbC+gnIsu8mx7FAquQ9MjmVXjiUEXhMUiSbHsivH&#10;EgLPAkWiybHsyrGEwLNAkWhyLLtyLCGwLFCOZTc5ll05lhB4FigSTY5lV44lBJ4FikSTY9mVYwmB&#10;Z4Ei0eRYduVYQuBZoEg0OZZdOZYQOBYcyrGEwCtAOJbD5FgO5VhC4Fkgs/NhciyHciwh8CyQ2fkw&#10;OZZDOZYQeBbIOvEwOZZDOZYQeBbIOvEw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Q6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X6M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9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zl/yg7u906chuOv0qQ+wUaoxunxiY3u2hverFAn+DUceMAJ7HhYzTo2/f3F0mJ&#10;1ExsTW5OxvMhkaL4TYr0+ooLyMg1GkIZyJM25Q1970LLFnYBoxYDuOIyGkV2XhGgjlxc1buEJU1Q&#10;yy3qiYxLw0Lt/egItRKv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C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iAyDsIMwGALPgJgAOAAAAAAAAAAAAAAAAAC4CAABkcnMvZTJvRG9jLnhtbFBLAQItABQABgAI&#10;AAAAIQBREuor4gAAAA4BAAAPAAAAAAAAAAAAAAAAAHrOBgBkcnMvZG93bnJldi54bWxQSwUGAAAA&#10;AAQABADzAAAAic8GAAAA&#10;">
              <v:group id="Grup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E9"/>
    <w:rsid w:val="00060042"/>
    <w:rsid w:val="0008685D"/>
    <w:rsid w:val="00086CD9"/>
    <w:rsid w:val="00090860"/>
    <w:rsid w:val="00112FD7"/>
    <w:rsid w:val="00150ABD"/>
    <w:rsid w:val="001946FC"/>
    <w:rsid w:val="001E15E2"/>
    <w:rsid w:val="0022055F"/>
    <w:rsid w:val="00222466"/>
    <w:rsid w:val="00247254"/>
    <w:rsid w:val="0024753C"/>
    <w:rsid w:val="00276026"/>
    <w:rsid w:val="0028187A"/>
    <w:rsid w:val="002B4549"/>
    <w:rsid w:val="00310F17"/>
    <w:rsid w:val="00322A46"/>
    <w:rsid w:val="003326CB"/>
    <w:rsid w:val="00336C52"/>
    <w:rsid w:val="003424E9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77A3C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154"/>
    <w:rsid w:val="00A47A8D"/>
    <w:rsid w:val="00AC6C7E"/>
    <w:rsid w:val="00B4158A"/>
    <w:rsid w:val="00B6466C"/>
    <w:rsid w:val="00BB1B5D"/>
    <w:rsid w:val="00BB527E"/>
    <w:rsid w:val="00BC22C7"/>
    <w:rsid w:val="00BD195A"/>
    <w:rsid w:val="00C07240"/>
    <w:rsid w:val="00C14078"/>
    <w:rsid w:val="00C4792A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73C87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tion">
    <w:name w:val="Mention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2">
    <w:name w:val="List Table 2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2">
    <w:name w:val="Grid Table 2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dr.disalvatoresimone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mailto:dr.disalvatoresimone@gmail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goken\AppData\Roaming\Microsoft\Templates\Curriculum%20sfere%20bl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42A9D4429489A8BD3FFD41D7ECB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9B54083-9742-4D3F-8CE3-B6139F769692}"/>
      </w:docPartPr>
      <w:docPartBody>
        <w:p w:rsidR="00000000" w:rsidRDefault="00F65852">
          <w:pPr>
            <w:pStyle w:val="1D742A9D4429489A8BD3FFD41D7ECB2E"/>
          </w:pPr>
          <w:r w:rsidRPr="00336C52">
            <w:t>Esperienza</w:t>
          </w:r>
        </w:p>
      </w:docPartBody>
    </w:docPart>
    <w:docPart>
      <w:docPartPr>
        <w:name w:val="D48FA04D48BB4E39AB7A0341A4E380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511735-BAC5-496E-8B31-8F612D98FAA4}"/>
      </w:docPartPr>
      <w:docPartBody>
        <w:p w:rsidR="00000000" w:rsidRDefault="00F65852">
          <w:pPr>
            <w:pStyle w:val="D48FA04D48BB4E39AB7A0341A4E380B0"/>
          </w:pPr>
          <w:r w:rsidRPr="00336C52">
            <w:t>Istruzione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52"/>
    <w:rsid w:val="00F6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BBB6665D3EA4E788A64C44E60944792">
    <w:name w:val="0BBB6665D3EA4E788A64C44E60944792"/>
  </w:style>
  <w:style w:type="paragraph" w:customStyle="1" w:styleId="6AEB89BEDC694548B20EC72CFE259825">
    <w:name w:val="6AEB89BEDC694548B20EC72CFE259825"/>
  </w:style>
  <w:style w:type="paragraph" w:customStyle="1" w:styleId="1D742A9D4429489A8BD3FFD41D7ECB2E">
    <w:name w:val="1D742A9D4429489A8BD3FFD41D7ECB2E"/>
  </w:style>
  <w:style w:type="paragraph" w:customStyle="1" w:styleId="D7AB71A85D7A42C9A086AE280AAD95A4">
    <w:name w:val="D7AB71A85D7A42C9A086AE280AAD95A4"/>
  </w:style>
  <w:style w:type="paragraph" w:customStyle="1" w:styleId="420671296CF6452C93FF97F9CC88B918">
    <w:name w:val="420671296CF6452C93FF97F9CC88B918"/>
  </w:style>
  <w:style w:type="paragraph" w:customStyle="1" w:styleId="73BCCF8237E44545839A995279A44FF2">
    <w:name w:val="73BCCF8237E44545839A995279A44FF2"/>
  </w:style>
  <w:style w:type="paragraph" w:customStyle="1" w:styleId="4B5CF886D848467CBFDE60D1CA969AFA">
    <w:name w:val="4B5CF886D848467CBFDE60D1CA969AFA"/>
  </w:style>
  <w:style w:type="paragraph" w:customStyle="1" w:styleId="319F1CD3E6B043F2AB7902B60B596637">
    <w:name w:val="319F1CD3E6B043F2AB7902B60B596637"/>
  </w:style>
  <w:style w:type="paragraph" w:customStyle="1" w:styleId="F90D42781AAD413DBF36A89457710746">
    <w:name w:val="F90D42781AAD413DBF36A89457710746"/>
  </w:style>
  <w:style w:type="paragraph" w:customStyle="1" w:styleId="7B56B5F960554E7B9D6FBA352DA70D5E">
    <w:name w:val="7B56B5F960554E7B9D6FBA352DA70D5E"/>
  </w:style>
  <w:style w:type="paragraph" w:customStyle="1" w:styleId="C597B8E1E0DC4CA0A7FFE6BBB09FB70C">
    <w:name w:val="C597B8E1E0DC4CA0A7FFE6BBB09FB70C"/>
  </w:style>
  <w:style w:type="paragraph" w:customStyle="1" w:styleId="94B40C30186F46DEA11FBAB36F8ED946">
    <w:name w:val="94B40C30186F46DEA11FBAB36F8ED946"/>
  </w:style>
  <w:style w:type="paragraph" w:customStyle="1" w:styleId="40D501B925F947988B0BF70D6155B969">
    <w:name w:val="40D501B925F947988B0BF70D6155B969"/>
  </w:style>
  <w:style w:type="paragraph" w:customStyle="1" w:styleId="D4948ECB08FE402F9AC4F56A472EA022">
    <w:name w:val="D4948ECB08FE402F9AC4F56A472EA022"/>
  </w:style>
  <w:style w:type="paragraph" w:customStyle="1" w:styleId="B2E643C8FA704C2584AB3FF63D922836">
    <w:name w:val="B2E643C8FA704C2584AB3FF63D922836"/>
  </w:style>
  <w:style w:type="paragraph" w:customStyle="1" w:styleId="E306505594B44E0296A667D915FDF4F2">
    <w:name w:val="E306505594B44E0296A667D915FDF4F2"/>
  </w:style>
  <w:style w:type="paragraph" w:customStyle="1" w:styleId="B79C3A4726894DF7B3E760E5BA8B29E6">
    <w:name w:val="B79C3A4726894DF7B3E760E5BA8B29E6"/>
  </w:style>
  <w:style w:type="paragraph" w:customStyle="1" w:styleId="34B1442CEB2D47DF8B7C19873867BD04">
    <w:name w:val="34B1442CEB2D47DF8B7C19873867BD04"/>
  </w:style>
  <w:style w:type="paragraph" w:customStyle="1" w:styleId="F890405049AC4D12AA19BB6121B74498">
    <w:name w:val="F890405049AC4D12AA19BB6121B74498"/>
  </w:style>
  <w:style w:type="paragraph" w:customStyle="1" w:styleId="D48FA04D48BB4E39AB7A0341A4E380B0">
    <w:name w:val="D48FA04D48BB4E39AB7A0341A4E380B0"/>
  </w:style>
  <w:style w:type="paragraph" w:customStyle="1" w:styleId="03F077C3DB2D40E28825CD1295B275DF">
    <w:name w:val="03F077C3DB2D40E28825CD1295B275DF"/>
  </w:style>
  <w:style w:type="paragraph" w:customStyle="1" w:styleId="93A766FC315C4183A7C4A2D420B3C738">
    <w:name w:val="93A766FC315C4183A7C4A2D420B3C738"/>
  </w:style>
  <w:style w:type="paragraph" w:customStyle="1" w:styleId="7243A65A37304F0E8324BA8EB7DA9044">
    <w:name w:val="7243A65A37304F0E8324BA8EB7DA9044"/>
  </w:style>
  <w:style w:type="paragraph" w:customStyle="1" w:styleId="8443A4631B254DA79F5532538C77EAF1">
    <w:name w:val="8443A4631B254DA79F5532538C77EAF1"/>
  </w:style>
  <w:style w:type="paragraph" w:customStyle="1" w:styleId="5BEF2388896144A3A697286642162700">
    <w:name w:val="5BEF2388896144A3A697286642162700"/>
  </w:style>
  <w:style w:type="paragraph" w:customStyle="1" w:styleId="663ED5559F084DE2A74743C7208BA23D">
    <w:name w:val="663ED5559F084DE2A74743C7208BA23D"/>
  </w:style>
  <w:style w:type="paragraph" w:customStyle="1" w:styleId="41B783447B6D4ACB863D5AB5B5B60B05">
    <w:name w:val="41B783447B6D4ACB863D5AB5B5B60B05"/>
  </w:style>
  <w:style w:type="paragraph" w:customStyle="1" w:styleId="99965D0810DC47B09E0C0D2BB32A8388">
    <w:name w:val="99965D0810DC47B09E0C0D2BB32A8388"/>
  </w:style>
  <w:style w:type="paragraph" w:customStyle="1" w:styleId="ABDC9705458B4218BC5C1892BE827DF2">
    <w:name w:val="ABDC9705458B4218BC5C1892BE827DF2"/>
  </w:style>
  <w:style w:type="paragraph" w:customStyle="1" w:styleId="A3054A252C6F41BF8169001671A5FEBF">
    <w:name w:val="A3054A252C6F41BF8169001671A5FEBF"/>
  </w:style>
  <w:style w:type="paragraph" w:customStyle="1" w:styleId="03191D4240EC4D3EB0A6E3DA23AD6365">
    <w:name w:val="03191D4240EC4D3EB0A6E3DA23AD6365"/>
  </w:style>
  <w:style w:type="paragraph" w:customStyle="1" w:styleId="CF7ECE464B494409B60121CDA5DF1B68">
    <w:name w:val="CF7ECE464B494409B60121CDA5DF1B68"/>
  </w:style>
  <w:style w:type="paragraph" w:customStyle="1" w:styleId="517DA7FFCE1247BB82EBD583D11E42FF">
    <w:name w:val="517DA7FFCE1247BB82EBD583D11E42FF"/>
  </w:style>
  <w:style w:type="character" w:styleId="Testosegnaposto">
    <w:name w:val="Placeholder Text"/>
    <w:basedOn w:val="Carpredefinitoparagrafo"/>
    <w:uiPriority w:val="99"/>
    <w:semiHidden/>
    <w:rPr>
      <w:rFonts w:ascii="Calibri" w:hAnsi="Calibri" w:cs="Calibri"/>
      <w:color w:val="808080"/>
    </w:rPr>
  </w:style>
  <w:style w:type="paragraph" w:customStyle="1" w:styleId="5A8176393C91475DB5622270783200EE">
    <w:name w:val="5A8176393C91475DB5622270783200EE"/>
  </w:style>
  <w:style w:type="paragraph" w:customStyle="1" w:styleId="5C553E881A17473494D5C9AA76C924B7">
    <w:name w:val="5C553E881A17473494D5C9AA76C924B7"/>
    <w:rsid w:val="00F65852"/>
  </w:style>
  <w:style w:type="paragraph" w:customStyle="1" w:styleId="EEDB33D4480242008D8D04FCEFD6A822">
    <w:name w:val="EEDB33D4480242008D8D04FCEFD6A822"/>
    <w:rsid w:val="00F658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sfere blu.dotx</Template>
  <TotalTime>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2023-07-19T08:12:00Z</dcterms:created>
  <dcterms:modified xsi:type="dcterms:W3CDTF">2023-07-19T08:12:00Z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